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6EC4F0C" w14:textId="7F09620D" w:rsidR="00267C26" w:rsidRDefault="00336318" w:rsidP="009E6557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9D30779" wp14:editId="00E418AE">
                <wp:simplePos x="0" y="0"/>
                <wp:positionH relativeFrom="column">
                  <wp:posOffset>7820025</wp:posOffset>
                </wp:positionH>
                <wp:positionV relativeFrom="paragraph">
                  <wp:posOffset>3324225</wp:posOffset>
                </wp:positionV>
                <wp:extent cx="1143000" cy="1400175"/>
                <wp:effectExtent l="19050" t="38100" r="19050" b="28575"/>
                <wp:wrapTopAndBottom/>
                <wp:docPr id="11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400175"/>
                        </a:xfrm>
                        <a:prstGeom prst="upArrowCallout">
                          <a:avLst>
                            <a:gd name="adj1" fmla="val 12398"/>
                            <a:gd name="adj2" fmla="val 17148"/>
                            <a:gd name="adj3" fmla="val 26078"/>
                            <a:gd name="adj4" fmla="val 65986"/>
                          </a:avLst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2857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230C6" w14:textId="5F272032" w:rsidR="006420DD" w:rsidRPr="000519C7" w:rsidRDefault="006420DD" w:rsidP="001E0C01">
                            <w:pPr>
                              <w:jc w:val="center"/>
                              <w:rPr>
                                <w:rFonts w:ascii="French Script MT" w:hAnsi="French Script MT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sz w:val="36"/>
                                <w:szCs w:val="36"/>
                              </w:rPr>
                              <w:t>Stiegmann, Goff: Band Ligator</w:t>
                            </w:r>
                          </w:p>
                          <w:p w14:paraId="50018D3F" w14:textId="4E22162B" w:rsidR="006420DD" w:rsidRPr="00952AAB" w:rsidRDefault="006420DD" w:rsidP="001E0C01">
                            <w:pPr>
                              <w:jc w:val="center"/>
                              <w:rPr>
                                <w:rFonts w:ascii="French Script MT" w:hAnsi="French Script MT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65B5E0A3" w14:textId="0A3D1FFC" w:rsidR="006420DD" w:rsidRPr="00952AAB" w:rsidRDefault="006420DD" w:rsidP="000E3D23">
                            <w:pPr>
                              <w:rPr>
                                <w:rFonts w:ascii="French Script MT" w:hAnsi="French Script MT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9D30779" id="_x0000_t79" coordsize="21600,21600" o:spt="79" adj="7200,5400,3600,8100" path="m0@0l@3@0@3@2@1@2,10800,0@4@2@5@2@5@0,21600@0,21600,21600,,2160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10800,0;0,@7;10800,21600;21600,@7" o:connectangles="270,180,90,0" textboxrect="0,@0,21600,21600"/>
                <v:handles>
                  <v:h position="topLeft,#0" yrange="@2,21600"/>
                  <v:h position="#1,topLeft" xrange="0,@3"/>
                  <v:h position="#3,#2" xrange="@1,10800" yrange="0,@0"/>
                </v:handles>
              </v:shapetype>
              <v:shape id="AutoShape 26" o:spid="_x0000_s1026" type="#_x0000_t79" style="position:absolute;margin-left:615.75pt;margin-top:261.75pt;width:90pt;height:110.2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" adj="7347,7096,4598,9461" fillcolor="#c2d69b [1942]" strokecolor="#00b050" strokeweight="2.25pt">
                <v:textbox>
                  <w:txbxContent>
                    <w:p w14:paraId="272230C6" w14:textId="5F272032" w:rsidR="006420DD" w:rsidRPr="000519C7" w:rsidRDefault="006420DD" w:rsidP="001E0C01">
                      <w:pPr>
                        <w:jc w:val="center"/>
                        <w:rPr>
                          <w:rFonts w:ascii="French Script MT" w:hAnsi="French Script MT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sz w:val="36"/>
                          <w:szCs w:val="36"/>
                        </w:rPr>
                        <w:t>Stiegmann, Goff: Band Ligator</w:t>
                      </w:r>
                    </w:p>
                    <w:p w14:paraId="50018D3F" w14:textId="4E22162B" w:rsidR="006420DD" w:rsidRPr="00952AAB" w:rsidRDefault="006420DD" w:rsidP="001E0C01">
                      <w:pPr>
                        <w:jc w:val="center"/>
                        <w:rPr>
                          <w:rFonts w:ascii="French Script MT" w:hAnsi="French Script MT"/>
                          <w:b/>
                          <w:sz w:val="16"/>
                          <w:szCs w:val="16"/>
                        </w:rPr>
                      </w:pPr>
                    </w:p>
                    <w:p w14:paraId="65B5E0A3" w14:textId="0A3D1FFC" w:rsidR="006420DD" w:rsidRPr="00952AAB" w:rsidRDefault="006420DD" w:rsidP="000E3D23">
                      <w:pPr>
                        <w:rPr>
                          <w:rFonts w:ascii="French Script MT" w:hAnsi="French Script MT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229152BD" wp14:editId="33FE2118">
                <wp:simplePos x="0" y="0"/>
                <wp:positionH relativeFrom="column">
                  <wp:posOffset>7019925</wp:posOffset>
                </wp:positionH>
                <wp:positionV relativeFrom="paragraph">
                  <wp:posOffset>3314700</wp:posOffset>
                </wp:positionV>
                <wp:extent cx="1295400" cy="2676525"/>
                <wp:effectExtent l="0" t="0" r="19050" b="28575"/>
                <wp:wrapTopAndBottom/>
                <wp:docPr id="8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2676525"/>
                        </a:xfrm>
                        <a:prstGeom prst="upArrowCallout">
                          <a:avLst>
                            <a:gd name="adj1" fmla="val 8246"/>
                            <a:gd name="adj2" fmla="val 7745"/>
                            <a:gd name="adj3" fmla="val 18704"/>
                            <a:gd name="adj4" fmla="val 37402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2D1CC7" w14:textId="77777777" w:rsidR="006420DD" w:rsidRPr="000519C7" w:rsidRDefault="006420DD" w:rsidP="00D65F83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French Script MT" w:hAnsi="French Script MT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sz w:val="36"/>
                                <w:szCs w:val="36"/>
                              </w:rPr>
                              <w:t>DiMagno: Endoscopic Ultrasound</w:t>
                            </w:r>
                          </w:p>
                          <w:p w14:paraId="2A3A0251" w14:textId="122B51F7" w:rsidR="006420DD" w:rsidRPr="00952AAB" w:rsidRDefault="006420DD" w:rsidP="006B0606">
                            <w:pPr>
                              <w:jc w:val="center"/>
                              <w:rPr>
                                <w:rFonts w:ascii="French Script MT" w:hAnsi="French Script MT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9152BD" id="AutoShape 24" o:spid="_x0000_s1027" type="#_x0000_t79" style="position:absolute;margin-left:552.75pt;margin-top:261pt;width:102pt;height:210.7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" adj="13521,9127,1955,9909" fillcolor="white [3201]" strokecolor="#c0504d [3205]" strokeweight="2pt">
                <v:textbox>
                  <w:txbxContent>
                    <w:p w14:paraId="1D2D1CC7" w14:textId="77777777" w:rsidR="006420DD" w:rsidRPr="000519C7" w:rsidRDefault="006420DD" w:rsidP="00D65F83">
                      <w:pPr>
                        <w:shd w:val="clear" w:color="auto" w:fill="FFFFFF" w:themeFill="background1"/>
                        <w:jc w:val="center"/>
                        <w:rPr>
                          <w:rFonts w:ascii="French Script MT" w:hAnsi="French Script MT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sz w:val="36"/>
                          <w:szCs w:val="36"/>
                        </w:rPr>
                        <w:t>DiMagno: Endoscopic Ultrasound</w:t>
                      </w:r>
                    </w:p>
                    <w:p w14:paraId="2A3A0251" w14:textId="122B51F7" w:rsidR="006420DD" w:rsidRPr="00952AAB" w:rsidRDefault="006420DD" w:rsidP="006B0606">
                      <w:pPr>
                        <w:jc w:val="center"/>
                        <w:rPr>
                          <w:rFonts w:ascii="French Script MT" w:hAnsi="French Script MT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64483F41" wp14:editId="49A840E9">
                <wp:simplePos x="0" y="0"/>
                <wp:positionH relativeFrom="column">
                  <wp:posOffset>6334125</wp:posOffset>
                </wp:positionH>
                <wp:positionV relativeFrom="paragraph">
                  <wp:posOffset>3324225</wp:posOffset>
                </wp:positionV>
                <wp:extent cx="1143000" cy="1514475"/>
                <wp:effectExtent l="57150" t="38100" r="76200" b="104775"/>
                <wp:wrapTopAndBottom/>
                <wp:docPr id="7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514475"/>
                        </a:xfrm>
                        <a:prstGeom prst="upArrowCallout">
                          <a:avLst>
                            <a:gd name="adj1" fmla="val 15064"/>
                            <a:gd name="adj2" fmla="val 20690"/>
                            <a:gd name="adj3" fmla="val 20148"/>
                            <a:gd name="adj4" fmla="val 78761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B335DE" w14:textId="4FD52C0F" w:rsidR="006420DD" w:rsidRPr="000519C7" w:rsidRDefault="006420DD" w:rsidP="004842B4">
                            <w:pPr>
                              <w:jc w:val="center"/>
                              <w:rPr>
                                <w:rFonts w:ascii="French Script MT" w:hAnsi="French Script MT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sz w:val="36"/>
                                <w:szCs w:val="36"/>
                              </w:rPr>
                              <w:t xml:space="preserve">Torek: Esophagus Cancer Resection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483F41" id="AutoShape 9" o:spid="_x0000_s1028" type="#_x0000_t79" style="position:absolute;margin-left:498.75pt;margin-top:261.75pt;width:90pt;height:119.2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" adj="4588,6331,3285,9173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14:paraId="13B335DE" w14:textId="4FD52C0F" w:rsidR="006420DD" w:rsidRPr="000519C7" w:rsidRDefault="006420DD" w:rsidP="004842B4">
                      <w:pPr>
                        <w:jc w:val="center"/>
                        <w:rPr>
                          <w:rFonts w:ascii="French Script MT" w:hAnsi="French Script MT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sz w:val="36"/>
                          <w:szCs w:val="36"/>
                        </w:rPr>
                        <w:t xml:space="preserve">Torek: Esophagus Cancer Resection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3DB46C44" wp14:editId="16B1AAB0">
                <wp:simplePos x="0" y="0"/>
                <wp:positionH relativeFrom="column">
                  <wp:posOffset>-409575</wp:posOffset>
                </wp:positionH>
                <wp:positionV relativeFrom="paragraph">
                  <wp:posOffset>3324225</wp:posOffset>
                </wp:positionV>
                <wp:extent cx="1257300" cy="2251075"/>
                <wp:effectExtent l="57150" t="38100" r="76200" b="92075"/>
                <wp:wrapTopAndBottom/>
                <wp:docPr id="19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2251075"/>
                        </a:xfrm>
                        <a:prstGeom prst="upArrowCallout">
                          <a:avLst>
                            <a:gd name="adj1" fmla="val 21662"/>
                            <a:gd name="adj2" fmla="val 19967"/>
                            <a:gd name="adj3" fmla="val 31540"/>
                            <a:gd name="adj4" fmla="val 7506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9DB74B" w14:textId="77777777" w:rsidR="000519C7" w:rsidRDefault="006420DD" w:rsidP="005869C1">
                            <w:pPr>
                              <w:jc w:val="center"/>
                              <w:rPr>
                                <w:rFonts w:ascii="French Script MT" w:hAnsi="French Script MT" w:cs="Arial"/>
                                <w:b/>
                                <w:sz w:val="16"/>
                                <w:szCs w:val="1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  <w:t>Chinese Cancerous Swallowing Syndromes</w:t>
                            </w:r>
                            <w:r>
                              <w:rPr>
                                <w:rFonts w:ascii="French Script MT" w:hAnsi="French Script MT" w:cs="Arial"/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3AEB2043" w14:textId="178D7218" w:rsidR="006420DD" w:rsidRPr="00952AAB" w:rsidRDefault="006420DD" w:rsidP="005869C1">
                            <w:pPr>
                              <w:jc w:val="center"/>
                              <w:rPr>
                                <w:rFonts w:ascii="French Script MT" w:hAnsi="French Script MT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rench Script MT" w:hAnsi="French Script MT" w:cs="Arial"/>
                                <w:b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4476B6D7" wp14:editId="2A7732BB">
                                  <wp:extent cx="494990" cy="431800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Swallow in Chinese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4990" cy="431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B46C44" id="AutoShape 18" o:spid="_x0000_s1029" type="#_x0000_t79" style="position:absolute;margin-left:-32.25pt;margin-top:261.75pt;width:99pt;height:177.2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" adj="5385,6487,3805,8461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229DB74B" w14:textId="77777777" w:rsidR="000519C7" w:rsidRDefault="006420DD" w:rsidP="005869C1">
                      <w:pPr>
                        <w:jc w:val="center"/>
                        <w:rPr>
                          <w:rFonts w:ascii="French Script MT" w:hAnsi="French Script MT" w:cs="Arial"/>
                          <w:b/>
                          <w:sz w:val="16"/>
                          <w:szCs w:val="16"/>
                        </w:rPr>
                      </w:pPr>
                      <w:r w:rsidRPr="000519C7"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  <w:t>Chinese Cancerous Swallowing Syndromes</w:t>
                      </w:r>
                      <w:r>
                        <w:rPr>
                          <w:rFonts w:ascii="French Script MT" w:hAnsi="French Script MT" w:cs="Arial"/>
                          <w:b/>
                          <w:sz w:val="16"/>
                          <w:szCs w:val="16"/>
                        </w:rPr>
                        <w:t xml:space="preserve"> </w:t>
                      </w:r>
                    </w:p>
                    <w:p w14:paraId="3AEB2043" w14:textId="178D7218" w:rsidR="006420DD" w:rsidRPr="00952AAB" w:rsidRDefault="006420DD" w:rsidP="005869C1">
                      <w:pPr>
                        <w:jc w:val="center"/>
                        <w:rPr>
                          <w:rFonts w:ascii="French Script MT" w:hAnsi="French Script MT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French Script MT" w:hAnsi="French Script MT" w:cs="Arial"/>
                          <w:b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4476B6D7" wp14:editId="2A7732BB">
                            <wp:extent cx="494990" cy="431800"/>
                            <wp:effectExtent l="0" t="0" r="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Swallow in Chinese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4990" cy="431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D6FB06B" wp14:editId="71DB0F9F">
                <wp:simplePos x="0" y="0"/>
                <wp:positionH relativeFrom="column">
                  <wp:posOffset>2333625</wp:posOffset>
                </wp:positionH>
                <wp:positionV relativeFrom="paragraph">
                  <wp:posOffset>3324225</wp:posOffset>
                </wp:positionV>
                <wp:extent cx="1066800" cy="1771650"/>
                <wp:effectExtent l="19050" t="38100" r="19050" b="19050"/>
                <wp:wrapTopAndBottom/>
                <wp:docPr id="10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0" cy="1771650"/>
                        </a:xfrm>
                        <a:prstGeom prst="upArrowCallout">
                          <a:avLst>
                            <a:gd name="adj1" fmla="val 19675"/>
                            <a:gd name="adj2" fmla="val 25000"/>
                            <a:gd name="adj3" fmla="val 30469"/>
                            <a:gd name="adj4" fmla="val 69684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2E9101" w14:textId="55EB54AA" w:rsidR="006420DD" w:rsidRPr="000519C7" w:rsidRDefault="006420DD" w:rsidP="003B403E">
                            <w:pPr>
                              <w:jc w:val="center"/>
                              <w:rPr>
                                <w:rFonts w:ascii="French Script MT" w:hAnsi="French Script MT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sz w:val="36"/>
                                <w:szCs w:val="36"/>
                              </w:rPr>
                              <w:t>Whillis: Whalebone Dilators for Achalasia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6FB06B" id="_x0000_s1030" type="#_x0000_t79" style="position:absolute;margin-left:183.75pt;margin-top:261.75pt;width:84pt;height:139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" adj="6548,,3963,8675" fillcolor="#daeef3 [664]" strokecolor="#31849b [2408]" strokeweight="2.25pt">
                <v:textbox>
                  <w:txbxContent>
                    <w:p w14:paraId="222E9101" w14:textId="55EB54AA" w:rsidR="006420DD" w:rsidRPr="000519C7" w:rsidRDefault="006420DD" w:rsidP="003B403E">
                      <w:pPr>
                        <w:jc w:val="center"/>
                        <w:rPr>
                          <w:rFonts w:ascii="French Script MT" w:hAnsi="French Script MT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sz w:val="36"/>
                          <w:szCs w:val="36"/>
                        </w:rPr>
                        <w:t>Whillis: Whalebone Dilators for Achalasia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0BA611E7" wp14:editId="764CB2F6">
                <wp:simplePos x="0" y="0"/>
                <wp:positionH relativeFrom="column">
                  <wp:posOffset>3590925</wp:posOffset>
                </wp:positionH>
                <wp:positionV relativeFrom="paragraph">
                  <wp:posOffset>3324225</wp:posOffset>
                </wp:positionV>
                <wp:extent cx="1257300" cy="1409700"/>
                <wp:effectExtent l="19050" t="38100" r="19050" b="19050"/>
                <wp:wrapTopAndBottom/>
                <wp:docPr id="9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1409700"/>
                        </a:xfrm>
                        <a:prstGeom prst="upArrowCallout">
                          <a:avLst>
                            <a:gd name="adj1" fmla="val 20620"/>
                            <a:gd name="adj2" fmla="val 18463"/>
                            <a:gd name="adj3" fmla="val 11884"/>
                            <a:gd name="adj4" fmla="val 72375"/>
                          </a:avLst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5F4764" w14:textId="5E302617" w:rsidR="006420DD" w:rsidRPr="000519C7" w:rsidRDefault="006420DD" w:rsidP="003B403E">
                            <w:pPr>
                              <w:jc w:val="center"/>
                              <w:rPr>
                                <w:rFonts w:ascii="French Script MT" w:hAnsi="French Script MT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sz w:val="36"/>
                                <w:szCs w:val="36"/>
                              </w:rPr>
                              <w:t>Pinel: Feeding Tubes for the Mentally Ill</w:t>
                            </w:r>
                          </w:p>
                          <w:p w14:paraId="3E2ED35D" w14:textId="6D1F93A2" w:rsidR="006420DD" w:rsidRPr="004C0A8B" w:rsidRDefault="006420DD" w:rsidP="004C0A8B">
                            <w:pPr>
                              <w:spacing w:line="216" w:lineRule="auto"/>
                              <w:jc w:val="center"/>
                              <w:rPr>
                                <w:rFonts w:ascii="French Script MT" w:hAnsi="French Script MT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A611E7" id="AutoShape 11" o:spid="_x0000_s1031" type="#_x0000_t79" style="position:absolute;margin-left:282.75pt;margin-top:261.75pt;width:99pt;height:111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" adj="5967,6812,2289,8573" fillcolor="#eeece1 [3214]" strokeweight="2.25pt">
                <v:textbox>
                  <w:txbxContent>
                    <w:p w14:paraId="625F4764" w14:textId="5E302617" w:rsidR="006420DD" w:rsidRPr="000519C7" w:rsidRDefault="006420DD" w:rsidP="003B403E">
                      <w:pPr>
                        <w:jc w:val="center"/>
                        <w:rPr>
                          <w:rFonts w:ascii="French Script MT" w:hAnsi="French Script MT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sz w:val="36"/>
                          <w:szCs w:val="36"/>
                        </w:rPr>
                        <w:t>Pinel: Feeding Tubes for the Mentally Ill</w:t>
                      </w:r>
                    </w:p>
                    <w:p w14:paraId="3E2ED35D" w14:textId="6D1F93A2" w:rsidR="006420DD" w:rsidRPr="004C0A8B" w:rsidRDefault="006420DD" w:rsidP="004C0A8B">
                      <w:pPr>
                        <w:spacing w:line="216" w:lineRule="auto"/>
                        <w:jc w:val="center"/>
                        <w:rPr>
                          <w:rFonts w:ascii="French Script MT" w:hAnsi="French Script MT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1347B45B" wp14:editId="103F8233">
                <wp:simplePos x="0" y="0"/>
                <wp:positionH relativeFrom="column">
                  <wp:posOffset>5076825</wp:posOffset>
                </wp:positionH>
                <wp:positionV relativeFrom="paragraph">
                  <wp:posOffset>3324225</wp:posOffset>
                </wp:positionV>
                <wp:extent cx="1070610" cy="2400300"/>
                <wp:effectExtent l="19050" t="38100" r="15240" b="19050"/>
                <wp:wrapTopAndBottom/>
                <wp:docPr id="16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0610" cy="2400300"/>
                        </a:xfrm>
                        <a:prstGeom prst="upArrowCallout">
                          <a:avLst>
                            <a:gd name="adj1" fmla="val 19491"/>
                            <a:gd name="adj2" fmla="val 16231"/>
                            <a:gd name="adj3" fmla="val 18201"/>
                            <a:gd name="adj4" fmla="val 86378"/>
                          </a:avLst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28575">
                          <a:solidFill>
                            <a:srgbClr val="0C02D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134B97" w14:textId="1E827C26" w:rsidR="006420DD" w:rsidRPr="000519C7" w:rsidRDefault="006420DD" w:rsidP="001E3B42">
                            <w:pPr>
                              <w:jc w:val="center"/>
                              <w:rPr>
                                <w:rFonts w:ascii="French Script MT" w:hAnsi="French Script MT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sz w:val="36"/>
                                <w:szCs w:val="36"/>
                              </w:rPr>
                              <w:t>Kronecker: Esophageal Manometry</w:t>
                            </w:r>
                          </w:p>
                          <w:p w14:paraId="0EE1915A" w14:textId="3FE9AF9C" w:rsidR="006420DD" w:rsidRPr="001E3B42" w:rsidRDefault="006420DD" w:rsidP="001E3B42">
                            <w:pPr>
                              <w:jc w:val="center"/>
                              <w:rPr>
                                <w:rFonts w:ascii="French Script MT" w:hAnsi="French Script MT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rench Script MT" w:hAnsi="French Script MT"/>
                                <w:b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0302C8DF" wp14:editId="28C1C58C">
                                  <wp:extent cx="859790" cy="1063625"/>
                                  <wp:effectExtent l="0" t="0" r="3810" b="3175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Screen Shot 2016-09-07 at 12.13.56 PM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9790" cy="1063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47B45B" id="AutoShape 10" o:spid="_x0000_s1032" type="#_x0000_t79" style="position:absolute;margin-left:399.75pt;margin-top:261.75pt;width:84.3pt;height:189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" adj="2942,7294,1754,8695" fillcolor="#bfbfbf [2412]" strokecolor="#0c02d8" strokeweight="2.25pt">
                <v:textbox>
                  <w:txbxContent>
                    <w:p w14:paraId="0D134B97" w14:textId="1E827C26" w:rsidR="006420DD" w:rsidRPr="000519C7" w:rsidRDefault="006420DD" w:rsidP="001E3B42">
                      <w:pPr>
                        <w:jc w:val="center"/>
                        <w:rPr>
                          <w:rFonts w:ascii="French Script MT" w:hAnsi="French Script MT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sz w:val="36"/>
                          <w:szCs w:val="36"/>
                        </w:rPr>
                        <w:t>Kronecker: Esophageal Manometry</w:t>
                      </w:r>
                    </w:p>
                    <w:p w14:paraId="0EE1915A" w14:textId="3FE9AF9C" w:rsidR="006420DD" w:rsidRPr="001E3B42" w:rsidRDefault="006420DD" w:rsidP="001E3B42">
                      <w:pPr>
                        <w:jc w:val="center"/>
                        <w:rPr>
                          <w:rFonts w:ascii="French Script MT" w:hAnsi="French Script MT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French Script MT" w:hAnsi="French Script MT"/>
                          <w:b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0302C8DF" wp14:editId="28C1C58C">
                            <wp:extent cx="859790" cy="1063625"/>
                            <wp:effectExtent l="0" t="0" r="3810" b="3175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Screen Shot 2016-09-07 at 12.13.56 PM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9790" cy="10636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66148094" wp14:editId="111E8ED7">
                <wp:simplePos x="0" y="0"/>
                <wp:positionH relativeFrom="column">
                  <wp:posOffset>6562725</wp:posOffset>
                </wp:positionH>
                <wp:positionV relativeFrom="paragraph">
                  <wp:posOffset>685800</wp:posOffset>
                </wp:positionV>
                <wp:extent cx="1257300" cy="2171700"/>
                <wp:effectExtent l="0" t="0" r="19050" b="19050"/>
                <wp:wrapTopAndBottom/>
                <wp:docPr id="2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2171700"/>
                        </a:xfrm>
                        <a:prstGeom prst="downArrowCallout">
                          <a:avLst>
                            <a:gd name="adj1" fmla="val 9458"/>
                            <a:gd name="adj2" fmla="val 11154"/>
                            <a:gd name="adj3" fmla="val 17329"/>
                            <a:gd name="adj4" fmla="val 33634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F42EB3" w14:textId="7DC58129" w:rsidR="006420DD" w:rsidRPr="000519C7" w:rsidRDefault="006420DD" w:rsidP="00D65F83">
                            <w:pPr>
                              <w:jc w:val="center"/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  <w:t>Ivor Lewis Esophagectomy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6148094"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AutoShape 8" o:spid="_x0000_s1033" type="#_x0000_t80" style="position:absolute;margin-left:516.75pt;margin-top:54pt;width:99pt;height:171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" adj="7265,8391,19433,9779" fillcolor="white [3201]" strokecolor="#8064a2 [3207]" strokeweight="2pt">
                <v:textbox>
                  <w:txbxContent>
                    <w:p w14:paraId="22F42EB3" w14:textId="7DC58129" w:rsidR="006420DD" w:rsidRPr="000519C7" w:rsidRDefault="006420DD" w:rsidP="00D65F83">
                      <w:pPr>
                        <w:jc w:val="center"/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  <w:t>Ivor Lewis Esophagectomy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55417691" wp14:editId="7D79852B">
                <wp:simplePos x="0" y="0"/>
                <wp:positionH relativeFrom="column">
                  <wp:posOffset>7362825</wp:posOffset>
                </wp:positionH>
                <wp:positionV relativeFrom="paragraph">
                  <wp:posOffset>1524000</wp:posOffset>
                </wp:positionV>
                <wp:extent cx="1371600" cy="1333500"/>
                <wp:effectExtent l="19050" t="19050" r="19050" b="38100"/>
                <wp:wrapTopAndBottom/>
                <wp:docPr id="18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1333500"/>
                        </a:xfrm>
                        <a:prstGeom prst="downArrowCallout">
                          <a:avLst>
                            <a:gd name="adj1" fmla="val 11407"/>
                            <a:gd name="adj2" fmla="val 12139"/>
                            <a:gd name="adj3" fmla="val 18486"/>
                            <a:gd name="adj4" fmla="val 71723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425284" w14:textId="561E37E3" w:rsidR="006420DD" w:rsidRPr="000519C7" w:rsidRDefault="006420DD" w:rsidP="002D5376">
                            <w:pPr>
                              <w:jc w:val="center"/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  <w:t>Leichman: Neoadjuvant Chemoradiation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417691" id="AutoShape 25" o:spid="_x0000_s1034" type="#_x0000_t80" style="position:absolute;margin-left:579.75pt;margin-top:120pt;width:108pt;height:10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" adj="15492,8251,17607,9602" fillcolor="#b6dde8 [1304]" strokecolor="#002060" strokeweight="2.25pt">
                <v:textbox>
                  <w:txbxContent>
                    <w:p w14:paraId="3C425284" w14:textId="561E37E3" w:rsidR="006420DD" w:rsidRPr="000519C7" w:rsidRDefault="006420DD" w:rsidP="002D5376">
                      <w:pPr>
                        <w:jc w:val="center"/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  <w:t>Leichman: Neoadjuvant Chemoradiation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041FE0F" wp14:editId="4031232E">
                <wp:simplePos x="0" y="0"/>
                <wp:positionH relativeFrom="column">
                  <wp:posOffset>5876925</wp:posOffset>
                </wp:positionH>
                <wp:positionV relativeFrom="paragraph">
                  <wp:posOffset>1504315</wp:posOffset>
                </wp:positionV>
                <wp:extent cx="1143000" cy="1362075"/>
                <wp:effectExtent l="57150" t="38100" r="76200" b="104775"/>
                <wp:wrapTopAndBottom/>
                <wp:docPr id="3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362075"/>
                        </a:xfrm>
                        <a:prstGeom prst="downArrowCallout">
                          <a:avLst>
                            <a:gd name="adj1" fmla="val 15389"/>
                            <a:gd name="adj2" fmla="val 11028"/>
                            <a:gd name="adj3" fmla="val 15888"/>
                            <a:gd name="adj4" fmla="val 6496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AFC5F2" w14:textId="503BA74F" w:rsidR="006420DD" w:rsidRPr="000519C7" w:rsidRDefault="006420DD" w:rsidP="005029E9">
                            <w:pPr>
                              <w:jc w:val="center"/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  <w:t>Symonds: Esophageal Stents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1FE0F" id="AutoShape 27" o:spid="_x0000_s1035" type="#_x0000_t80" style="position:absolute;margin-left:462.75pt;margin-top:118.45pt;width:90pt;height:107.2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" adj="14033,8418,18720,9138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43AFC5F2" w14:textId="503BA74F" w:rsidR="006420DD" w:rsidRPr="000519C7" w:rsidRDefault="006420DD" w:rsidP="005029E9">
                      <w:pPr>
                        <w:jc w:val="center"/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  <w:t>Symonds: Esophageal Stents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59A7660" wp14:editId="7E015D3C">
                <wp:simplePos x="0" y="0"/>
                <wp:positionH relativeFrom="column">
                  <wp:posOffset>4572000</wp:posOffset>
                </wp:positionH>
                <wp:positionV relativeFrom="paragraph">
                  <wp:posOffset>332740</wp:posOffset>
                </wp:positionV>
                <wp:extent cx="1216025" cy="2524125"/>
                <wp:effectExtent l="57150" t="38100" r="79375" b="104775"/>
                <wp:wrapTopAndBottom/>
                <wp:docPr id="6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025" cy="2524125"/>
                        </a:xfrm>
                        <a:prstGeom prst="downArrowCallout">
                          <a:avLst>
                            <a:gd name="adj1" fmla="val 12376"/>
                            <a:gd name="adj2" fmla="val 15111"/>
                            <a:gd name="adj3" fmla="val 23952"/>
                            <a:gd name="adj4" fmla="val 7831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316BB8" w14:textId="1C65F704" w:rsidR="006420DD" w:rsidRPr="000519C7" w:rsidRDefault="006420DD" w:rsidP="003E12D6">
                            <w:pPr>
                              <w:jc w:val="center"/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  <w:t>Kussmaul: Esophagoscopy</w:t>
                            </w:r>
                          </w:p>
                          <w:p w14:paraId="45FE0793" w14:textId="095CE361" w:rsidR="006420DD" w:rsidRPr="00952AAB" w:rsidRDefault="006420DD" w:rsidP="003E12D6">
                            <w:pPr>
                              <w:jc w:val="center"/>
                              <w:rPr>
                                <w:rFonts w:ascii="French Script MT" w:hAnsi="French Script MT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rench Script MT" w:hAnsi="French Script MT"/>
                                <w:b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4B8BB7C3" wp14:editId="71AEF8F5">
                                  <wp:extent cx="951230" cy="1266825"/>
                                  <wp:effectExtent l="0" t="0" r="0" b="3175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Kussmaul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1230" cy="1266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9A7660" id="AutoShape 20" o:spid="_x0000_s1036" type="#_x0000_t80" style="position:absolute;margin-left:5in;margin-top:26.2pt;width:95.75pt;height:198.7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" adj="16917,7536,19108,9463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14:paraId="70316BB8" w14:textId="1C65F704" w:rsidR="006420DD" w:rsidRPr="000519C7" w:rsidRDefault="006420DD" w:rsidP="003E12D6">
                      <w:pPr>
                        <w:jc w:val="center"/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  <w:t>Kussmaul: Esophagoscopy</w:t>
                      </w:r>
                    </w:p>
                    <w:p w14:paraId="45FE0793" w14:textId="095CE361" w:rsidR="006420DD" w:rsidRPr="00952AAB" w:rsidRDefault="006420DD" w:rsidP="003E12D6">
                      <w:pPr>
                        <w:jc w:val="center"/>
                        <w:rPr>
                          <w:rFonts w:ascii="French Script MT" w:hAnsi="French Script MT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French Script MT" w:hAnsi="French Script MT"/>
                          <w:b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4B8BB7C3" wp14:editId="71AEF8F5">
                            <wp:extent cx="951230" cy="1266825"/>
                            <wp:effectExtent l="0" t="0" r="0" b="3175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Kussmaul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1230" cy="12668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2D738D"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1A273FBD" wp14:editId="062BA604">
                <wp:simplePos x="0" y="0"/>
                <wp:positionH relativeFrom="column">
                  <wp:posOffset>1051560</wp:posOffset>
                </wp:positionH>
                <wp:positionV relativeFrom="paragraph">
                  <wp:posOffset>3317240</wp:posOffset>
                </wp:positionV>
                <wp:extent cx="1143000" cy="2400300"/>
                <wp:effectExtent l="0" t="0" r="25400" b="38100"/>
                <wp:wrapTopAndBottom/>
                <wp:docPr id="17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2400300"/>
                        </a:xfrm>
                        <a:prstGeom prst="upArrowCallout">
                          <a:avLst>
                            <a:gd name="adj1" fmla="val 18620"/>
                            <a:gd name="adj2" fmla="val 20690"/>
                            <a:gd name="adj3" fmla="val 28148"/>
                            <a:gd name="adj4" fmla="val 79764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F988A5" w14:textId="77777777" w:rsidR="0070229D" w:rsidRDefault="006420DD" w:rsidP="001C52DD">
                            <w:pPr>
                              <w:jc w:val="center"/>
                              <w:rPr>
                                <w:rFonts w:ascii="French Script MT" w:hAnsi="French Script MT"/>
                                <w:b/>
                                <w:noProof/>
                                <w:sz w:val="16"/>
                                <w:szCs w:val="1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  <w:t>Avicenna: Dysphagia</w:t>
                            </w:r>
                            <w:r>
                              <w:rPr>
                                <w:rFonts w:ascii="French Script MT" w:hAnsi="French Script MT"/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0EBE29D0" w14:textId="09FBDAD1" w:rsidR="006420DD" w:rsidRPr="00952AAB" w:rsidRDefault="006420DD" w:rsidP="001C52DD">
                            <w:pPr>
                              <w:jc w:val="center"/>
                              <w:rPr>
                                <w:rFonts w:ascii="French Script MT" w:hAnsi="French Script MT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rench Script MT" w:hAnsi="French Script MT"/>
                                <w:b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663BE20F" wp14:editId="0E05B997">
                                  <wp:extent cx="857250" cy="1193346"/>
                                  <wp:effectExtent l="0" t="0" r="0" b="6985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Avicena.png"/>
                                          <pic:cNvPicPr/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3039" r="164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5828" cy="12052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273FBD" id="_x0000_s1037" type="#_x0000_t79" style="position:absolute;margin-left:82.8pt;margin-top:261.2pt;width:90pt;height:189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" adj="4371,6331,2895,8789" fillcolor="white [3201]" strokecolor="#8064a2 [3207]" strokeweight="2pt">
                <v:textbox>
                  <w:txbxContent>
                    <w:p w14:paraId="12F988A5" w14:textId="77777777" w:rsidR="0070229D" w:rsidRDefault="006420DD" w:rsidP="001C52DD">
                      <w:pPr>
                        <w:jc w:val="center"/>
                        <w:rPr>
                          <w:rFonts w:ascii="French Script MT" w:hAnsi="French Script MT"/>
                          <w:b/>
                          <w:noProof/>
                          <w:sz w:val="16"/>
                          <w:szCs w:val="16"/>
                        </w:rPr>
                      </w:pPr>
                      <w:r w:rsidRPr="000519C7"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  <w:t>Avicenna: Dysphagia</w:t>
                      </w:r>
                      <w:r>
                        <w:rPr>
                          <w:rFonts w:ascii="French Script MT" w:hAnsi="French Script MT"/>
                          <w:b/>
                          <w:sz w:val="16"/>
                          <w:szCs w:val="16"/>
                        </w:rPr>
                        <w:t xml:space="preserve"> </w:t>
                      </w:r>
                    </w:p>
                    <w:p w14:paraId="0EBE29D0" w14:textId="09FBDAD1" w:rsidR="006420DD" w:rsidRPr="00952AAB" w:rsidRDefault="006420DD" w:rsidP="001C52DD">
                      <w:pPr>
                        <w:jc w:val="center"/>
                        <w:rPr>
                          <w:rFonts w:ascii="French Script MT" w:hAnsi="French Script MT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French Script MT" w:hAnsi="French Script MT"/>
                          <w:b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663BE20F" wp14:editId="0E05B997">
                            <wp:extent cx="857250" cy="1193346"/>
                            <wp:effectExtent l="0" t="0" r="0" b="6985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Avicena.png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3039" r="164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65828" cy="120528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C6F42"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69FC6E4D" wp14:editId="350FFDFA">
                <wp:simplePos x="0" y="0"/>
                <wp:positionH relativeFrom="column">
                  <wp:posOffset>3248025</wp:posOffset>
                </wp:positionH>
                <wp:positionV relativeFrom="paragraph">
                  <wp:posOffset>399415</wp:posOffset>
                </wp:positionV>
                <wp:extent cx="1257300" cy="2466975"/>
                <wp:effectExtent l="57150" t="38100" r="76200" b="104775"/>
                <wp:wrapTopAndBottom/>
                <wp:docPr id="30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2466975"/>
                        </a:xfrm>
                        <a:prstGeom prst="downArrowCallout">
                          <a:avLst>
                            <a:gd name="adj1" fmla="val 11407"/>
                            <a:gd name="adj2" fmla="val 12139"/>
                            <a:gd name="adj3" fmla="val 18486"/>
                            <a:gd name="adj4" fmla="val 8811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C61337" w14:textId="3CD51608" w:rsidR="006420DD" w:rsidRPr="000519C7" w:rsidRDefault="006420DD" w:rsidP="000519C7">
                            <w:pPr>
                              <w:jc w:val="center"/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  <w:t>Baillie: Cancer Anatomy</w:t>
                            </w:r>
                          </w:p>
                          <w:p w14:paraId="6F6F98FF" w14:textId="274D6540" w:rsidR="006420DD" w:rsidRDefault="006420DD" w:rsidP="003B403E">
                            <w:pPr>
                              <w:spacing w:line="216" w:lineRule="auto"/>
                              <w:jc w:val="center"/>
                              <w:rPr>
                                <w:rFonts w:ascii="French Script MT" w:hAnsi="French Script MT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rench Script MT" w:hAnsi="French Script MT"/>
                                <w:b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5F321068" wp14:editId="6E2FDA42">
                                  <wp:extent cx="1003083" cy="1381125"/>
                                  <wp:effectExtent l="0" t="0" r="6985" b="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GEJ tumor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9706" cy="14590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A51F9A" w14:textId="2B80C981" w:rsidR="006420DD" w:rsidRPr="00952AAB" w:rsidRDefault="006420DD" w:rsidP="00EC52F6">
                            <w:pPr>
                              <w:jc w:val="center"/>
                              <w:rPr>
                                <w:rFonts w:ascii="French Script MT" w:hAnsi="French Script MT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FC6E4D" id="_x0000_s1038" type="#_x0000_t80" style="position:absolute;margin-left:255.75pt;margin-top:31.45pt;width:99pt;height:194.2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" adj="19033,8178,19565,9568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0DC61337" w14:textId="3CD51608" w:rsidR="006420DD" w:rsidRPr="000519C7" w:rsidRDefault="006420DD" w:rsidP="000519C7">
                      <w:pPr>
                        <w:jc w:val="center"/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  <w:t>Baillie: Cancer Anatomy</w:t>
                      </w:r>
                    </w:p>
                    <w:p w14:paraId="6F6F98FF" w14:textId="274D6540" w:rsidR="006420DD" w:rsidRDefault="006420DD" w:rsidP="003B403E">
                      <w:pPr>
                        <w:spacing w:line="216" w:lineRule="auto"/>
                        <w:jc w:val="center"/>
                        <w:rPr>
                          <w:rFonts w:ascii="French Script MT" w:hAnsi="French Script MT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French Script MT" w:hAnsi="French Script MT"/>
                          <w:b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5F321068" wp14:editId="6E2FDA42">
                            <wp:extent cx="1003083" cy="1381125"/>
                            <wp:effectExtent l="0" t="0" r="6985" b="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GEJ tumor.pn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59706" cy="145908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1A51F9A" w14:textId="2B80C981" w:rsidR="006420DD" w:rsidRPr="00952AAB" w:rsidRDefault="006420DD" w:rsidP="00EC52F6">
                      <w:pPr>
                        <w:jc w:val="center"/>
                        <w:rPr>
                          <w:rFonts w:ascii="French Script MT" w:hAnsi="French Script MT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bookmarkStart w:id="0" w:name="_GoBack"/>
      <w:r w:rsidR="00FF0045">
        <w:rPr>
          <w:noProof/>
        </w:rPr>
        <w:drawing>
          <wp:anchor distT="0" distB="0" distL="114300" distR="114300" simplePos="0" relativeHeight="251629056" behindDoc="1" locked="0" layoutInCell="1" allowOverlap="1" wp14:anchorId="52A142A5" wp14:editId="50EE821A">
            <wp:simplePos x="0" y="0"/>
            <wp:positionH relativeFrom="column">
              <wp:posOffset>-2190750</wp:posOffset>
            </wp:positionH>
            <wp:positionV relativeFrom="paragraph">
              <wp:posOffset>-7972425</wp:posOffset>
            </wp:positionV>
            <wp:extent cx="12115800" cy="16187846"/>
            <wp:effectExtent l="0" t="0" r="0" b="508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13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0" cy="16187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742801">
        <w:rPr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21FF4C49" wp14:editId="4D35A879">
                <wp:simplePos x="0" y="0"/>
                <wp:positionH relativeFrom="column">
                  <wp:posOffset>-748665</wp:posOffset>
                </wp:positionH>
                <wp:positionV relativeFrom="paragraph">
                  <wp:posOffset>688340</wp:posOffset>
                </wp:positionV>
                <wp:extent cx="1257300" cy="2171700"/>
                <wp:effectExtent l="0" t="0" r="38100" b="38100"/>
                <wp:wrapTopAndBottom/>
                <wp:docPr id="13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2171700"/>
                        </a:xfrm>
                        <a:prstGeom prst="downArrowCallout">
                          <a:avLst>
                            <a:gd name="adj1" fmla="val 11407"/>
                            <a:gd name="adj2" fmla="val 16988"/>
                            <a:gd name="adj3" fmla="val 18486"/>
                            <a:gd name="adj4" fmla="val 79892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ED642A" w14:textId="02777A5A" w:rsidR="006420DD" w:rsidRPr="000519C7" w:rsidRDefault="006420DD" w:rsidP="00742801">
                            <w:pPr>
                              <w:jc w:val="center"/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  <w:t>Egyptian Esophageal Fistula Surgery</w:t>
                            </w:r>
                          </w:p>
                          <w:p w14:paraId="54C737C3" w14:textId="3A69E6B9" w:rsidR="006420DD" w:rsidRPr="00952AAB" w:rsidRDefault="006420DD" w:rsidP="00742801">
                            <w:pPr>
                              <w:jc w:val="center"/>
                              <w:rPr>
                                <w:rFonts w:ascii="French Script MT" w:hAnsi="French Script MT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rench Script MT" w:hAnsi="French Script MT"/>
                                <w:b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0BC52732" wp14:editId="3E13D5BC">
                                  <wp:extent cx="1049020" cy="390525"/>
                                  <wp:effectExtent l="0" t="0" r="0" b="0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hieroglyphic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9020" cy="390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F4C49" id="_x0000_s1039" type="#_x0000_t80" style="position:absolute;margin-left:-58.95pt;margin-top:54.2pt;width:99pt;height:171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" adj="17257,7131,19288,9568" fillcolor="#9bbb59 [3206]" strokecolor="#4e6128 [1606]" strokeweight="2pt">
                <v:textbox>
                  <w:txbxContent>
                    <w:p w14:paraId="3AED642A" w14:textId="02777A5A" w:rsidR="006420DD" w:rsidRPr="000519C7" w:rsidRDefault="006420DD" w:rsidP="00742801">
                      <w:pPr>
                        <w:jc w:val="center"/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  <w:t>Egyptian Esophageal Fistula Surgery</w:t>
                      </w:r>
                    </w:p>
                    <w:p w14:paraId="54C737C3" w14:textId="3A69E6B9" w:rsidR="006420DD" w:rsidRPr="00952AAB" w:rsidRDefault="006420DD" w:rsidP="00742801">
                      <w:pPr>
                        <w:jc w:val="center"/>
                        <w:rPr>
                          <w:rFonts w:ascii="French Script MT" w:hAnsi="French Script MT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French Script MT" w:hAnsi="French Script MT"/>
                          <w:b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0BC52732" wp14:editId="3E13D5BC">
                            <wp:extent cx="1049020" cy="390525"/>
                            <wp:effectExtent l="0" t="0" r="0" b="0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hieroglyphic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9020" cy="390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742801"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4FAAA666" wp14:editId="1E8D1076">
                <wp:simplePos x="0" y="0"/>
                <wp:positionH relativeFrom="column">
                  <wp:posOffset>-634365</wp:posOffset>
                </wp:positionH>
                <wp:positionV relativeFrom="paragraph">
                  <wp:posOffset>2974340</wp:posOffset>
                </wp:positionV>
                <wp:extent cx="9486900" cy="276225"/>
                <wp:effectExtent l="57150" t="38100" r="76200" b="104775"/>
                <wp:wrapSquare wrapText="bothSides"/>
                <wp:docPr id="41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86900" cy="2762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>
                          <a:outerShdw blurRad="63500" dist="29783" dir="3885598" algn="ctr" rotWithShape="0">
                            <a:schemeClr val="accent1">
                              <a:lumMod val="50000"/>
                              <a:lumOff val="0"/>
                              <a:alpha val="74998"/>
                            </a:schemeClr>
                          </a:outerShdw>
                        </a:effectLst>
                      </wps:spPr>
                      <wps:txbx>
                        <w:txbxContent>
                          <w:p w14:paraId="702F1503" w14:textId="1FB0B0D4" w:rsidR="006420DD" w:rsidRPr="00504DA8" w:rsidRDefault="006420DD" w:rsidP="00504DA8">
                            <w:pPr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04DA8"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3000 B.C.</w:t>
                            </w:r>
                            <w:r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 1 A.D.                  </w:t>
                            </w:r>
                            <w:r w:rsidR="002D738D"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200</w:t>
                            </w:r>
                            <w:r w:rsidR="002D738D"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    </w:t>
                            </w:r>
                            <w:r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1025                </w:t>
                            </w:r>
                            <w:r w:rsidR="002D738D"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 1543  </w:t>
                            </w:r>
                            <w:r w:rsidR="002D738D"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1674</w:t>
                            </w:r>
                            <w:r w:rsidR="002D738D"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           </w:t>
                            </w:r>
                            <w:r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    </w:t>
                            </w:r>
                            <w:r w:rsidR="002D738D"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</w:t>
                            </w:r>
                            <w:r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1799   1809                   </w:t>
                            </w:r>
                            <w:r w:rsidR="002D738D"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 </w:t>
                            </w:r>
                            <w:r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1868</w:t>
                            </w:r>
                            <w:r w:rsidR="002D738D"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   </w:t>
                            </w:r>
                            <w:r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1883</w:t>
                            </w:r>
                            <w:r w:rsidR="002D738D"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            </w:t>
                            </w:r>
                            <w:r>
                              <w:rPr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  1885     1913   1946       1980    1984   1987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AAA666" id="Rectangle 5" o:spid="_x0000_s1040" style="position:absolute;margin-left:-49.95pt;margin-top:234.2pt;width:747pt;height:21.7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" fillcolor="black [3213]" stroked="f">
                <v:shadow on="t" color="#243f60 [1604]" opacity="49150f" offset="1pt,.74833mm"/>
                <v:textbox>
                  <w:txbxContent>
                    <w:p w14:paraId="702F1503" w14:textId="1FB0B0D4" w:rsidR="006420DD" w:rsidRPr="00504DA8" w:rsidRDefault="006420DD" w:rsidP="00504DA8">
                      <w:pPr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04DA8"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3000 B.C.</w:t>
                      </w:r>
                      <w:r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 1 A.D.                  </w:t>
                      </w:r>
                      <w:r w:rsidR="002D738D"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200</w:t>
                      </w:r>
                      <w:r w:rsidR="002D738D"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    </w:t>
                      </w:r>
                      <w:r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1025                </w:t>
                      </w:r>
                      <w:r w:rsidR="002D738D"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 1543  </w:t>
                      </w:r>
                      <w:r w:rsidR="002D738D"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1674</w:t>
                      </w:r>
                      <w:r w:rsidR="002D738D"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           </w:t>
                      </w:r>
                      <w:r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    </w:t>
                      </w:r>
                      <w:r w:rsidR="002D738D"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</w:t>
                      </w:r>
                      <w:r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1799   1809                   </w:t>
                      </w:r>
                      <w:r w:rsidR="002D738D"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 </w:t>
                      </w:r>
                      <w:r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1868</w:t>
                      </w:r>
                      <w:r w:rsidR="002D738D"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   </w:t>
                      </w:r>
                      <w:r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1883</w:t>
                      </w:r>
                      <w:r w:rsidR="002D738D"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            </w:t>
                      </w:r>
                      <w:r>
                        <w:rPr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  1885     1913   1946       1980    1984   1987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742801">
        <w:rPr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3C6A62A6" wp14:editId="26038C54">
                <wp:simplePos x="0" y="0"/>
                <wp:positionH relativeFrom="column">
                  <wp:posOffset>-748665</wp:posOffset>
                </wp:positionH>
                <wp:positionV relativeFrom="paragraph">
                  <wp:posOffset>2860040</wp:posOffset>
                </wp:positionV>
                <wp:extent cx="9715500" cy="457200"/>
                <wp:effectExtent l="50800" t="50800" r="88900" b="101600"/>
                <wp:wrapSquare wrapText="bothSides"/>
                <wp:docPr id="1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15500" cy="45720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>
                          <a:noFill/>
                        </a:ln>
                        <a:effectLst>
                          <a:outerShdw blurRad="63500" dist="29783" dir="3885598" algn="ctr" rotWithShape="0">
                            <a:schemeClr val="accent1">
                              <a:lumMod val="50000"/>
                              <a:lumOff val="0"/>
                              <a:alpha val="74998"/>
                            </a:schemeClr>
                          </a:outerShdw>
                        </a:effectLst>
                      </wps:spPr>
                      <wps:txbx>
                        <w:txbxContent>
                          <w:p w14:paraId="6D9DE6ED" w14:textId="77777777" w:rsidR="006420DD" w:rsidRPr="003F36F6" w:rsidRDefault="006420DD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6A62A6" id="_x0000_s1041" style="position:absolute;margin-left:-58.95pt;margin-top:225.2pt;width:765pt;height:36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" fillcolor="green" stroked="f">
                <v:shadow on="t" color="#243f60 [1604]" opacity="49150f" offset="1pt,.74833mm"/>
                <v:textbox>
                  <w:txbxContent>
                    <w:p w14:paraId="6D9DE6ED" w14:textId="77777777" w:rsidR="006420DD" w:rsidRPr="003F36F6" w:rsidRDefault="006420DD">
                      <w:pPr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3766C4"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695F8B95" wp14:editId="7F069924">
                <wp:simplePos x="0" y="0"/>
                <wp:positionH relativeFrom="column">
                  <wp:posOffset>1880235</wp:posOffset>
                </wp:positionH>
                <wp:positionV relativeFrom="paragraph">
                  <wp:posOffset>116840</wp:posOffset>
                </wp:positionV>
                <wp:extent cx="1257300" cy="2707640"/>
                <wp:effectExtent l="0" t="0" r="38100" b="60960"/>
                <wp:wrapTopAndBottom/>
                <wp:docPr id="42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2707640"/>
                        </a:xfrm>
                        <a:prstGeom prst="downArrowCallout">
                          <a:avLst>
                            <a:gd name="adj1" fmla="val 25620"/>
                            <a:gd name="adj2" fmla="val 21255"/>
                            <a:gd name="adj3" fmla="val 17329"/>
                            <a:gd name="adj4" fmla="val 83605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673114" w14:textId="49604F14" w:rsidR="006420DD" w:rsidRPr="000519C7" w:rsidRDefault="006420DD" w:rsidP="000519C7">
                            <w:pPr>
                              <w:jc w:val="center"/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  <w:t>Vesalius: Human Anatomy</w:t>
                            </w:r>
                          </w:p>
                          <w:p w14:paraId="420EE487" w14:textId="77777777" w:rsidR="009C6F42" w:rsidRDefault="009C6F42" w:rsidP="00AB6D61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French Script MT" w:hAnsi="French Script MT"/>
                                <w:b/>
                                <w:noProof/>
                                <w:sz w:val="16"/>
                                <w:szCs w:val="16"/>
                              </w:rPr>
                            </w:pPr>
                          </w:p>
                          <w:p w14:paraId="315AFBBF" w14:textId="5011104D" w:rsidR="006420DD" w:rsidRPr="003F36F6" w:rsidRDefault="006420DD" w:rsidP="00AB6D61">
                            <w:pPr>
                              <w:shd w:val="clear" w:color="auto" w:fill="FFFFFF" w:themeFill="background1"/>
                              <w:jc w:val="center"/>
                            </w:pPr>
                            <w:r>
                              <w:rPr>
                                <w:rFonts w:ascii="French Script MT" w:hAnsi="French Script MT"/>
                                <w:b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39AB48DE" wp14:editId="4C940A32">
                                  <wp:extent cx="1049001" cy="1018591"/>
                                  <wp:effectExtent l="0" t="0" r="0" b="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salius.png"/>
                                          <pic:cNvPicPr/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722" t="-1" b="-30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7097" cy="1026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5F8B95" id="_x0000_s1042" type="#_x0000_t80" style="position:absolute;margin-left:148.05pt;margin-top:9.2pt;width:99pt;height:213.2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" adj="18059,6209,19862,8033" fillcolor="white [3212]" strokecolor="#0070c0" strokeweight="2.25pt">
                <v:textbox>
                  <w:txbxContent>
                    <w:p w14:paraId="7C673114" w14:textId="49604F14" w:rsidR="006420DD" w:rsidRPr="000519C7" w:rsidRDefault="006420DD" w:rsidP="000519C7">
                      <w:pPr>
                        <w:jc w:val="center"/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  <w:t>Vesalius: Human Anatomy</w:t>
                      </w:r>
                    </w:p>
                    <w:p w14:paraId="420EE487" w14:textId="77777777" w:rsidR="009C6F42" w:rsidRDefault="009C6F42" w:rsidP="00AB6D61">
                      <w:pPr>
                        <w:shd w:val="clear" w:color="auto" w:fill="FFFFFF" w:themeFill="background1"/>
                        <w:jc w:val="center"/>
                        <w:rPr>
                          <w:rFonts w:ascii="French Script MT" w:hAnsi="French Script MT"/>
                          <w:b/>
                          <w:noProof/>
                          <w:sz w:val="16"/>
                          <w:szCs w:val="16"/>
                        </w:rPr>
                      </w:pPr>
                    </w:p>
                    <w:p w14:paraId="315AFBBF" w14:textId="5011104D" w:rsidR="006420DD" w:rsidRPr="003F36F6" w:rsidRDefault="006420DD" w:rsidP="00AB6D61">
                      <w:pPr>
                        <w:shd w:val="clear" w:color="auto" w:fill="FFFFFF" w:themeFill="background1"/>
                        <w:jc w:val="center"/>
                      </w:pPr>
                      <w:r>
                        <w:rPr>
                          <w:rFonts w:ascii="French Script MT" w:hAnsi="French Script MT"/>
                          <w:b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39AB48DE" wp14:editId="4C940A32">
                            <wp:extent cx="1049001" cy="1018591"/>
                            <wp:effectExtent l="0" t="0" r="0" b="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salius.png"/>
                                    <pic:cNvPicPr/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722" t="-1" b="-30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7097" cy="10264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3766C4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7723611" wp14:editId="3A7CC1EE">
                <wp:simplePos x="0" y="0"/>
                <wp:positionH relativeFrom="column">
                  <wp:posOffset>622935</wp:posOffset>
                </wp:positionH>
                <wp:positionV relativeFrom="paragraph">
                  <wp:posOffset>459740</wp:posOffset>
                </wp:positionV>
                <wp:extent cx="1028700" cy="2400300"/>
                <wp:effectExtent l="19050" t="19050" r="19050" b="38100"/>
                <wp:wrapTopAndBottom/>
                <wp:docPr id="12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2400300"/>
                        </a:xfrm>
                        <a:prstGeom prst="downArrowCallout">
                          <a:avLst>
                            <a:gd name="adj1" fmla="val 11407"/>
                            <a:gd name="adj2" fmla="val 12139"/>
                            <a:gd name="adj3" fmla="val 18486"/>
                            <a:gd name="adj4" fmla="val 85225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E8E28B" w14:textId="27E15D4D" w:rsidR="00CC6753" w:rsidRDefault="006420DD" w:rsidP="00CC6753">
                            <w:pPr>
                              <w:jc w:val="center"/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519C7"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  <w:t>Galen: Malignant Obstruction</w:t>
                            </w:r>
                          </w:p>
                          <w:p w14:paraId="0EF63DD0" w14:textId="39E86294" w:rsidR="001F26D9" w:rsidRDefault="001F26D9" w:rsidP="001F26D9">
                            <w:pPr>
                              <w:jc w:val="center"/>
                              <w:rPr>
                                <w:rFonts w:ascii="French Script MT" w:hAnsi="French Script MT"/>
                                <w:noProof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French Script MT" w:hAnsi="French Script MT"/>
                                <w:noProof/>
                                <w:color w:val="000000"/>
                                <w:sz w:val="36"/>
                                <w:szCs w:val="36"/>
                              </w:rPr>
                              <w:drawing>
                                <wp:inline distT="0" distB="0" distL="0" distR="0" wp14:anchorId="231A952B" wp14:editId="090BDD64">
                                  <wp:extent cx="873425" cy="978658"/>
                                  <wp:effectExtent l="0" t="0" r="3175" b="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Galen.jpg"/>
                                          <pic:cNvPicPr/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137" t="13082" r="11760" b="347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5859" cy="10374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22192C6" w14:textId="390783A8" w:rsidR="001F26D9" w:rsidRPr="001F26D9" w:rsidRDefault="001F26D9" w:rsidP="001F26D9">
                            <w:pPr>
                              <w:jc w:val="center"/>
                              <w:rPr>
                                <w:rFonts w:ascii="French Script MT" w:hAnsi="French Script MT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723611" id="_x0000_s1043" type="#_x0000_t80" style="position:absolute;margin-left:49.05pt;margin-top:36.2pt;width:81pt;height:189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" adj="18409,8178,19889,9568" fillcolor="#b6dde8 [1304]" strokecolor="#002060" strokeweight="2.25pt">
                <v:textbox>
                  <w:txbxContent>
                    <w:p w14:paraId="7BE8E28B" w14:textId="27E15D4D" w:rsidR="00CC6753" w:rsidRDefault="006420DD" w:rsidP="00CC6753">
                      <w:pPr>
                        <w:jc w:val="center"/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</w:pPr>
                      <w:r w:rsidRPr="000519C7"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  <w:t>Galen: Malignant Obstruction</w:t>
                      </w:r>
                    </w:p>
                    <w:p w14:paraId="0EF63DD0" w14:textId="39E86294" w:rsidR="001F26D9" w:rsidRDefault="001F26D9" w:rsidP="001F26D9">
                      <w:pPr>
                        <w:jc w:val="center"/>
                        <w:rPr>
                          <w:rFonts w:ascii="French Script MT" w:hAnsi="French Script MT"/>
                          <w:noProof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Fonts w:ascii="French Script MT" w:hAnsi="French Script MT"/>
                          <w:noProof/>
                          <w:color w:val="000000"/>
                          <w:sz w:val="36"/>
                          <w:szCs w:val="36"/>
                        </w:rPr>
                        <w:drawing>
                          <wp:inline distT="0" distB="0" distL="0" distR="0" wp14:anchorId="231A952B" wp14:editId="090BDD64">
                            <wp:extent cx="873425" cy="978658"/>
                            <wp:effectExtent l="0" t="0" r="3175" b="0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Galen.jpg"/>
                                    <pic:cNvPicPr/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137" t="13082" r="11760" b="347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25859" cy="10374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22192C6" w14:textId="390783A8" w:rsidR="001F26D9" w:rsidRPr="001F26D9" w:rsidRDefault="001F26D9" w:rsidP="001F26D9">
                      <w:pPr>
                        <w:jc w:val="center"/>
                        <w:rPr>
                          <w:rFonts w:ascii="French Script MT" w:hAnsi="French Script MT"/>
                          <w:color w:val="000000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041C5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86B6A7E" wp14:editId="1DCF451E">
                <wp:simplePos x="0" y="0"/>
                <wp:positionH relativeFrom="column">
                  <wp:posOffset>394335</wp:posOffset>
                </wp:positionH>
                <wp:positionV relativeFrom="paragraph">
                  <wp:posOffset>-797560</wp:posOffset>
                </wp:positionV>
                <wp:extent cx="7648575" cy="666750"/>
                <wp:effectExtent l="0" t="0" r="0" b="0"/>
                <wp:wrapSquare wrapText="bothSides"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48575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7523A8" w14:textId="72956D5E" w:rsidR="006420DD" w:rsidRPr="00336318" w:rsidRDefault="006420DD">
                            <w:pPr>
                              <w:jc w:val="center"/>
                              <w:rPr>
                                <w:rFonts w:ascii="Colonna MT" w:hAnsi="Colonna MT" w:cs="Arial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336318">
                              <w:rPr>
                                <w:rFonts w:ascii="Colonna MT" w:hAnsi="Colonna MT" w:cs="Arial"/>
                                <w:b/>
                                <w:bCs/>
                                <w:sz w:val="72"/>
                                <w:szCs w:val="72"/>
                              </w:rPr>
                              <w:t>E</w:t>
                            </w:r>
                            <w:r w:rsidR="00336318" w:rsidRPr="00336318">
                              <w:rPr>
                                <w:rFonts w:ascii="Colonna MT" w:hAnsi="Colonna MT" w:cs="Arial"/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SOPHAGEAL CANCER </w:t>
                            </w:r>
                            <w:r w:rsidR="00336318" w:rsidRPr="00336318">
                              <w:rPr>
                                <w:rFonts w:ascii="Colonna MT" w:hAnsi="Colonna MT" w:cs="Arial"/>
                                <w:b/>
                                <w:bCs/>
                                <w:sz w:val="52"/>
                                <w:szCs w:val="52"/>
                              </w:rPr>
                              <w:t>AND</w:t>
                            </w:r>
                            <w:r w:rsidR="00336318" w:rsidRPr="00336318">
                              <w:rPr>
                                <w:rFonts w:ascii="Colonna MT" w:hAnsi="Colonna MT" w:cs="Arial"/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 DISEASE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86B6A7E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44" type="#_x0000_t202" style="position:absolute;margin-left:31.05pt;margin-top:-62.8pt;width:602.25pt;height:5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" filled="f" stroked="f">
                <v:textbox>
                  <w:txbxContent>
                    <w:p w14:paraId="507523A8" w14:textId="72956D5E" w:rsidR="006420DD" w:rsidRPr="00336318" w:rsidRDefault="006420DD">
                      <w:pPr>
                        <w:jc w:val="center"/>
                        <w:rPr>
                          <w:rFonts w:ascii="Colonna MT" w:hAnsi="Colonna MT" w:cs="Arial"/>
                          <w:b/>
                          <w:bCs/>
                          <w:sz w:val="72"/>
                          <w:szCs w:val="72"/>
                        </w:rPr>
                      </w:pPr>
                      <w:r w:rsidRPr="00336318">
                        <w:rPr>
                          <w:rFonts w:ascii="Colonna MT" w:hAnsi="Colonna MT" w:cs="Arial"/>
                          <w:b/>
                          <w:bCs/>
                          <w:sz w:val="72"/>
                          <w:szCs w:val="72"/>
                        </w:rPr>
                        <w:t>E</w:t>
                      </w:r>
                      <w:r w:rsidR="00336318" w:rsidRPr="00336318">
                        <w:rPr>
                          <w:rFonts w:ascii="Colonna MT" w:hAnsi="Colonna MT" w:cs="Arial"/>
                          <w:b/>
                          <w:bCs/>
                          <w:sz w:val="72"/>
                          <w:szCs w:val="72"/>
                        </w:rPr>
                        <w:t xml:space="preserve">SOPHAGEAL CANCER </w:t>
                      </w:r>
                      <w:r w:rsidR="00336318" w:rsidRPr="00336318">
                        <w:rPr>
                          <w:rFonts w:ascii="Colonna MT" w:hAnsi="Colonna MT" w:cs="Arial"/>
                          <w:b/>
                          <w:bCs/>
                          <w:sz w:val="52"/>
                          <w:szCs w:val="52"/>
                        </w:rPr>
                        <w:t>AND</w:t>
                      </w:r>
                      <w:r w:rsidR="00336318" w:rsidRPr="00336318">
                        <w:rPr>
                          <w:rFonts w:ascii="Colonna MT" w:hAnsi="Colonna MT" w:cs="Arial"/>
                          <w:b/>
                          <w:bCs/>
                          <w:sz w:val="72"/>
                          <w:szCs w:val="72"/>
                        </w:rPr>
                        <w:t xml:space="preserve"> DISEASE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267C26" w:rsidSect="003640A6">
      <w:pgSz w:w="15840" w:h="12240" w:orient="landscape" w:code="1"/>
      <w:pgMar w:top="1800" w:right="1440" w:bottom="180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nch Script MT">
    <w:altName w:val="Zapfino"/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Colonna MT">
    <w:panose1 w:val="04020805060202030203"/>
    <w:charset w:val="00"/>
    <w:family w:val="decorative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775C76"/>
    <w:multiLevelType w:val="hybridMultilevel"/>
    <w:tmpl w:val="A7FE534E"/>
    <w:lvl w:ilvl="0" w:tplc="10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9D56EE"/>
    <w:multiLevelType w:val="hybridMultilevel"/>
    <w:tmpl w:val="8116931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457B"/>
    <w:rsid w:val="0002616A"/>
    <w:rsid w:val="0002729B"/>
    <w:rsid w:val="00046901"/>
    <w:rsid w:val="000519C7"/>
    <w:rsid w:val="000620BA"/>
    <w:rsid w:val="000665D5"/>
    <w:rsid w:val="00080E53"/>
    <w:rsid w:val="000E3D23"/>
    <w:rsid w:val="00100784"/>
    <w:rsid w:val="001041C5"/>
    <w:rsid w:val="0010553B"/>
    <w:rsid w:val="00110E72"/>
    <w:rsid w:val="00113228"/>
    <w:rsid w:val="001411D0"/>
    <w:rsid w:val="00144721"/>
    <w:rsid w:val="00144EAE"/>
    <w:rsid w:val="00160430"/>
    <w:rsid w:val="00161185"/>
    <w:rsid w:val="0016194A"/>
    <w:rsid w:val="00162F62"/>
    <w:rsid w:val="00171539"/>
    <w:rsid w:val="001C52DD"/>
    <w:rsid w:val="001E0C01"/>
    <w:rsid w:val="001E3B42"/>
    <w:rsid w:val="001E4AC6"/>
    <w:rsid w:val="001F26D9"/>
    <w:rsid w:val="001F3171"/>
    <w:rsid w:val="001F5F10"/>
    <w:rsid w:val="00200BBD"/>
    <w:rsid w:val="00201AC4"/>
    <w:rsid w:val="00222B72"/>
    <w:rsid w:val="00231AE0"/>
    <w:rsid w:val="002456BA"/>
    <w:rsid w:val="0025305D"/>
    <w:rsid w:val="00253245"/>
    <w:rsid w:val="0026635D"/>
    <w:rsid w:val="00267C26"/>
    <w:rsid w:val="0027717C"/>
    <w:rsid w:val="00277620"/>
    <w:rsid w:val="002A4760"/>
    <w:rsid w:val="002D5376"/>
    <w:rsid w:val="002D738D"/>
    <w:rsid w:val="002E2C36"/>
    <w:rsid w:val="002E3EE8"/>
    <w:rsid w:val="002E4808"/>
    <w:rsid w:val="002E7B77"/>
    <w:rsid w:val="003044CB"/>
    <w:rsid w:val="00316BCB"/>
    <w:rsid w:val="00317EAF"/>
    <w:rsid w:val="00336318"/>
    <w:rsid w:val="003640A6"/>
    <w:rsid w:val="00373EA5"/>
    <w:rsid w:val="003766C4"/>
    <w:rsid w:val="003A3302"/>
    <w:rsid w:val="003B403E"/>
    <w:rsid w:val="003C5B59"/>
    <w:rsid w:val="003D0965"/>
    <w:rsid w:val="003D4F1F"/>
    <w:rsid w:val="003D7A8E"/>
    <w:rsid w:val="003E12D6"/>
    <w:rsid w:val="003F36F6"/>
    <w:rsid w:val="003F584E"/>
    <w:rsid w:val="004025F0"/>
    <w:rsid w:val="00422EF1"/>
    <w:rsid w:val="004426AC"/>
    <w:rsid w:val="0046168B"/>
    <w:rsid w:val="00461B36"/>
    <w:rsid w:val="00461F0F"/>
    <w:rsid w:val="004663C7"/>
    <w:rsid w:val="004842B4"/>
    <w:rsid w:val="004A3B4D"/>
    <w:rsid w:val="004B274B"/>
    <w:rsid w:val="004B5B54"/>
    <w:rsid w:val="004C0A8B"/>
    <w:rsid w:val="004D15DF"/>
    <w:rsid w:val="004D173D"/>
    <w:rsid w:val="004F3C13"/>
    <w:rsid w:val="004F6E4C"/>
    <w:rsid w:val="005029E9"/>
    <w:rsid w:val="00504DA8"/>
    <w:rsid w:val="00510D27"/>
    <w:rsid w:val="00512107"/>
    <w:rsid w:val="00513CB5"/>
    <w:rsid w:val="005277B8"/>
    <w:rsid w:val="00534FAD"/>
    <w:rsid w:val="00553D61"/>
    <w:rsid w:val="0055480C"/>
    <w:rsid w:val="00580391"/>
    <w:rsid w:val="005869C1"/>
    <w:rsid w:val="005B1930"/>
    <w:rsid w:val="005C58C3"/>
    <w:rsid w:val="005F6379"/>
    <w:rsid w:val="006420DD"/>
    <w:rsid w:val="006820B2"/>
    <w:rsid w:val="0068210A"/>
    <w:rsid w:val="006A09F7"/>
    <w:rsid w:val="006B0606"/>
    <w:rsid w:val="006E31A3"/>
    <w:rsid w:val="006F0289"/>
    <w:rsid w:val="0070229D"/>
    <w:rsid w:val="00710EA1"/>
    <w:rsid w:val="00742801"/>
    <w:rsid w:val="007622C2"/>
    <w:rsid w:val="00766372"/>
    <w:rsid w:val="00787799"/>
    <w:rsid w:val="00800590"/>
    <w:rsid w:val="008018EE"/>
    <w:rsid w:val="008550C6"/>
    <w:rsid w:val="00857192"/>
    <w:rsid w:val="00873D8F"/>
    <w:rsid w:val="0087464E"/>
    <w:rsid w:val="00885E25"/>
    <w:rsid w:val="00890A9E"/>
    <w:rsid w:val="008B72BD"/>
    <w:rsid w:val="008E3B4C"/>
    <w:rsid w:val="008E5974"/>
    <w:rsid w:val="00912816"/>
    <w:rsid w:val="009401CA"/>
    <w:rsid w:val="00946254"/>
    <w:rsid w:val="00952A9C"/>
    <w:rsid w:val="00952AAB"/>
    <w:rsid w:val="00965392"/>
    <w:rsid w:val="00980739"/>
    <w:rsid w:val="009879DD"/>
    <w:rsid w:val="009A5840"/>
    <w:rsid w:val="009A7078"/>
    <w:rsid w:val="009B3852"/>
    <w:rsid w:val="009B6223"/>
    <w:rsid w:val="009C6F42"/>
    <w:rsid w:val="009E30CA"/>
    <w:rsid w:val="009E6557"/>
    <w:rsid w:val="00A14017"/>
    <w:rsid w:val="00A1465B"/>
    <w:rsid w:val="00A158D3"/>
    <w:rsid w:val="00A3210F"/>
    <w:rsid w:val="00A350EB"/>
    <w:rsid w:val="00A47549"/>
    <w:rsid w:val="00A506FD"/>
    <w:rsid w:val="00A72384"/>
    <w:rsid w:val="00A86A1B"/>
    <w:rsid w:val="00A95710"/>
    <w:rsid w:val="00AB6D61"/>
    <w:rsid w:val="00B03FB2"/>
    <w:rsid w:val="00B1344E"/>
    <w:rsid w:val="00B13C80"/>
    <w:rsid w:val="00B16D59"/>
    <w:rsid w:val="00B247B9"/>
    <w:rsid w:val="00B3658F"/>
    <w:rsid w:val="00B418D9"/>
    <w:rsid w:val="00B52675"/>
    <w:rsid w:val="00B55ABB"/>
    <w:rsid w:val="00B56F03"/>
    <w:rsid w:val="00BC59A5"/>
    <w:rsid w:val="00BE6CEB"/>
    <w:rsid w:val="00BF2FB2"/>
    <w:rsid w:val="00C066EC"/>
    <w:rsid w:val="00C13458"/>
    <w:rsid w:val="00C13B73"/>
    <w:rsid w:val="00C34A36"/>
    <w:rsid w:val="00C463E5"/>
    <w:rsid w:val="00C6635F"/>
    <w:rsid w:val="00C72D27"/>
    <w:rsid w:val="00C824A5"/>
    <w:rsid w:val="00CB49BD"/>
    <w:rsid w:val="00CB7D6D"/>
    <w:rsid w:val="00CB7ED7"/>
    <w:rsid w:val="00CC6753"/>
    <w:rsid w:val="00CC7175"/>
    <w:rsid w:val="00CE13E9"/>
    <w:rsid w:val="00CE7717"/>
    <w:rsid w:val="00CF41FC"/>
    <w:rsid w:val="00CF740C"/>
    <w:rsid w:val="00D11BFB"/>
    <w:rsid w:val="00D23383"/>
    <w:rsid w:val="00D46FA3"/>
    <w:rsid w:val="00D5217C"/>
    <w:rsid w:val="00D558B5"/>
    <w:rsid w:val="00D60AA5"/>
    <w:rsid w:val="00D65F83"/>
    <w:rsid w:val="00D85790"/>
    <w:rsid w:val="00D87D27"/>
    <w:rsid w:val="00DA2029"/>
    <w:rsid w:val="00DA585C"/>
    <w:rsid w:val="00DF457B"/>
    <w:rsid w:val="00E2791B"/>
    <w:rsid w:val="00E37D90"/>
    <w:rsid w:val="00E6533D"/>
    <w:rsid w:val="00E66590"/>
    <w:rsid w:val="00E71655"/>
    <w:rsid w:val="00E922BD"/>
    <w:rsid w:val="00EC52F6"/>
    <w:rsid w:val="00ED280A"/>
    <w:rsid w:val="00ED29F2"/>
    <w:rsid w:val="00EE5650"/>
    <w:rsid w:val="00EF207A"/>
    <w:rsid w:val="00F00893"/>
    <w:rsid w:val="00F01B2A"/>
    <w:rsid w:val="00F036A1"/>
    <w:rsid w:val="00F635E3"/>
    <w:rsid w:val="00F75F10"/>
    <w:rsid w:val="00F939EE"/>
    <w:rsid w:val="00F9515A"/>
    <w:rsid w:val="00F97E81"/>
    <w:rsid w:val="00FB5BF2"/>
    <w:rsid w:val="00FF0045"/>
    <w:rsid w:val="00FF73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color="none [3212]" strokecolor="#fd3de6">
      <v:fill color="none [3212]"/>
      <v:stroke color="#fd3de6" weight="2.25pt"/>
    </o:shapedefaults>
    <o:shapelayout v:ext="edit">
      <o:idmap v:ext="edit" data="1"/>
    </o:shapelayout>
  </w:shapeDefaults>
  <w:decimalSymbol w:val="."/>
  <w:listSeparator w:val=","/>
  <w14:docId w14:val="396F5B69"/>
  <w15:docId w15:val="{90FA6961-9787-4608-86AE-E34801D33F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80739"/>
    <w:pPr>
      <w:spacing w:after="120"/>
    </w:pPr>
    <w:rPr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sid w:val="003640A6"/>
    <w:pPr>
      <w:jc w:val="center"/>
    </w:pPr>
  </w:style>
  <w:style w:type="paragraph" w:styleId="Title">
    <w:name w:val="Title"/>
    <w:basedOn w:val="Normal"/>
    <w:qFormat/>
    <w:rsid w:val="003640A6"/>
    <w:pPr>
      <w:jc w:val="center"/>
    </w:pPr>
    <w:rPr>
      <w:rFonts w:ascii="Arial" w:hAnsi="Arial" w:cs="Arial"/>
      <w:b/>
      <w:bCs/>
      <w:sz w:val="72"/>
    </w:rPr>
  </w:style>
  <w:style w:type="paragraph" w:styleId="BalloonText">
    <w:name w:val="Balloon Text"/>
    <w:basedOn w:val="Normal"/>
    <w:semiHidden/>
    <w:rsid w:val="008746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1.wdp"/><Relationship Id="rId18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10" Type="http://schemas.openxmlformats.org/officeDocument/2006/relationships/image" Target="media/image4.jpg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image" Target="media/image7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Ivana\Desktop\old%20timelin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564E66-050A-402A-939A-37520CC77C9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A0D630C-7B8C-4E4A-B10A-45F598A8D9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old timeline</Template>
  <TotalTime>15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Ivana dzeletovic</dc:creator>
  <cp:lastModifiedBy>DaVee,R. Tomas</cp:lastModifiedBy>
  <cp:revision>3</cp:revision>
  <cp:lastPrinted>2001-05-29T16:59:00Z</cp:lastPrinted>
  <dcterms:created xsi:type="dcterms:W3CDTF">2016-09-08T15:49:00Z</dcterms:created>
  <dcterms:modified xsi:type="dcterms:W3CDTF">2016-09-08T16:17:00Z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TC300057749990</vt:lpwstr>
  </property>
</Properties>
</file>