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4.555008pt;height:544.050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7940" w:h="11240"/>
          <w:pgMar w:top="0" w:bottom="0" w:left="0" w:right="0"/>
        </w:sectPr>
      </w:pP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4.555008pt;height:544.050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7940" w:h="11240"/>
          <w:pgMar w:top="0" w:bottom="0" w:left="0" w:right="0"/>
        </w:sectPr>
      </w:pP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4.555008pt;height:544.050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7940" w:h="11240"/>
          <w:pgMar w:top="0" w:bottom="0" w:left="0" w:right="0"/>
        </w:sectPr>
      </w:pP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4.555008pt;height:544.050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7940" w:h="112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2013-07-23T19:46:18Z</dcterms:created>
  <dcterms:modified xsi:type="dcterms:W3CDTF">2013-07-23T19:46:18Z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2013-07-23T00:00:00Z</vt:filetime>
  </property>
  <property fmtid="{D5CDD505-2E9C-101B-9397-08002B2CF9AE}" pid="3" name="LastSaved">
    <vt:filetime>2013-07-23T00:00:00Z</vt:filetime>
  </property>
</Properties>
</file>